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950BC" w14:textId="0C5DB736" w:rsidR="00824803" w:rsidRDefault="00824803" w:rsidP="00B11A75">
      <w:pPr>
        <w:pStyle w:val="Header"/>
        <w:tabs>
          <w:tab w:val="clear" w:pos="4320"/>
          <w:tab w:val="clear" w:pos="8640"/>
          <w:tab w:val="left" w:pos="7020"/>
        </w:tabs>
        <w:rPr>
          <w:color w:val="000000"/>
        </w:rPr>
      </w:pPr>
      <w:r>
        <w:rPr>
          <w:color w:val="000000"/>
        </w:rPr>
        <w:t xml:space="preserve">                </w:t>
      </w:r>
    </w:p>
    <w:p w14:paraId="2012ED00" w14:textId="77777777" w:rsidR="00F133BB" w:rsidRPr="00F133BB" w:rsidRDefault="00A45266" w:rsidP="00F133BB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  <w:r>
        <w:rPr>
          <w:u w:val="none"/>
        </w:rPr>
        <w:t>Resolution</w:t>
      </w:r>
      <w:r w:rsidR="00FC6198" w:rsidRPr="00F133BB">
        <w:rPr>
          <w:u w:val="none"/>
        </w:rPr>
        <w:t xml:space="preserve"> #:</w:t>
      </w:r>
    </w:p>
    <w:p w14:paraId="111AE043" w14:textId="77777777" w:rsidR="00FC6198" w:rsidRDefault="00FC6198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</w:p>
    <w:p w14:paraId="4F1A13D9" w14:textId="277CC2C1" w:rsidR="00FC6198" w:rsidRPr="00FC6198" w:rsidRDefault="00FC6198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  <w:r w:rsidRPr="00FC6198">
        <w:rPr>
          <w:sz w:val="22"/>
          <w:u w:val="none"/>
        </w:rPr>
        <w:t>D</w:t>
      </w:r>
      <w:r w:rsidR="00824803" w:rsidRPr="00FC6198">
        <w:rPr>
          <w:sz w:val="22"/>
          <w:u w:val="none"/>
        </w:rPr>
        <w:t>rafted By</w:t>
      </w:r>
      <w:r>
        <w:rPr>
          <w:sz w:val="22"/>
          <w:u w:val="none"/>
        </w:rPr>
        <w:t>:</w:t>
      </w:r>
      <w:r w:rsidR="00835CEC">
        <w:rPr>
          <w:sz w:val="22"/>
          <w:u w:val="none"/>
        </w:rPr>
        <w:t xml:space="preserve"> </w:t>
      </w:r>
      <w:r w:rsidR="001535FF">
        <w:rPr>
          <w:sz w:val="22"/>
          <w:u w:val="none"/>
        </w:rPr>
        <w:t xml:space="preserve">Sean Kramer, </w:t>
      </w:r>
      <w:r w:rsidR="00362EAD">
        <w:rPr>
          <w:sz w:val="22"/>
          <w:u w:val="none"/>
        </w:rPr>
        <w:t>Rebecca Slocum</w:t>
      </w:r>
      <w:r w:rsidR="001535FF">
        <w:rPr>
          <w:sz w:val="22"/>
          <w:u w:val="none"/>
        </w:rPr>
        <w:t>, and the CI Staff Council</w:t>
      </w:r>
    </w:p>
    <w:p w14:paraId="36785DCD" w14:textId="77777777" w:rsidR="00FC6198" w:rsidRDefault="00FC6198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</w:rPr>
      </w:pPr>
    </w:p>
    <w:p w14:paraId="42B33F83" w14:textId="77777777" w:rsidR="00F133BB" w:rsidRDefault="00824803" w:rsidP="00F133BB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  <w:r w:rsidRPr="00FC6198">
        <w:rPr>
          <w:sz w:val="22"/>
          <w:u w:val="none"/>
        </w:rPr>
        <w:t>App</w:t>
      </w:r>
      <w:r w:rsidR="00F65159" w:rsidRPr="00FC6198">
        <w:rPr>
          <w:sz w:val="22"/>
          <w:u w:val="none"/>
        </w:rPr>
        <w:t>roval Date</w:t>
      </w:r>
      <w:r w:rsidR="00F133BB">
        <w:rPr>
          <w:sz w:val="22"/>
          <w:u w:val="none"/>
        </w:rPr>
        <w:t>:</w:t>
      </w:r>
    </w:p>
    <w:p w14:paraId="71986DB6" w14:textId="77777777" w:rsidR="00FC6198" w:rsidRDefault="00FC6198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</w:rPr>
      </w:pPr>
    </w:p>
    <w:p w14:paraId="7FB5D93F" w14:textId="77777777" w:rsidR="00F133BB" w:rsidRPr="00F133BB" w:rsidRDefault="00F133BB" w:rsidP="00F133BB"/>
    <w:p w14:paraId="7E5C4915" w14:textId="77777777" w:rsidR="00FA62C6" w:rsidRDefault="00FA62C6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  <w:r>
        <w:rPr>
          <w:sz w:val="22"/>
          <w:u w:val="none"/>
        </w:rPr>
        <w:t>Purpose:</w:t>
      </w:r>
    </w:p>
    <w:p w14:paraId="2532FB82" w14:textId="74AEC744" w:rsidR="00FA62C6" w:rsidRPr="00AE0038" w:rsidRDefault="001535FF" w:rsidP="00AE0038">
      <w:r>
        <w:t>To</w:t>
      </w:r>
      <w:r w:rsidR="00AE0038">
        <w:t xml:space="preserve"> </w:t>
      </w:r>
      <w:r w:rsidR="00D74D27">
        <w:t xml:space="preserve">explicitly </w:t>
      </w:r>
      <w:r w:rsidR="00AE0038">
        <w:t>support</w:t>
      </w:r>
      <w:r w:rsidR="00D74D27">
        <w:t xml:space="preserve"> the</w:t>
      </w:r>
      <w:r w:rsidR="00AE0038">
        <w:t xml:space="preserve"> </w:t>
      </w:r>
      <w:r w:rsidR="00D74D27">
        <w:t>inclusion of staff in</w:t>
      </w:r>
      <w:r w:rsidR="00AE0038">
        <w:t xml:space="preserve"> shared governance within the California State University system</w:t>
      </w:r>
      <w:r w:rsidR="00D74D27">
        <w:t xml:space="preserve"> </w:t>
      </w:r>
      <w:r w:rsidR="00677E8C">
        <w:t>and</w:t>
      </w:r>
      <w:r w:rsidR="00D74D27">
        <w:t xml:space="preserve"> call on the Chancellor’s Office to establish a system level Staff Council</w:t>
      </w:r>
      <w:r w:rsidR="00835CEC">
        <w:t>.</w:t>
      </w:r>
    </w:p>
    <w:p w14:paraId="2FE763EC" w14:textId="77777777" w:rsidR="00FA62C6" w:rsidRDefault="00FA62C6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sz w:val="22"/>
          <w:u w:val="none"/>
        </w:rPr>
      </w:pPr>
    </w:p>
    <w:p w14:paraId="5AF12954" w14:textId="77777777" w:rsidR="00C42334" w:rsidRDefault="00A45266" w:rsidP="005147AF">
      <w:pPr>
        <w:pStyle w:val="Heading6"/>
        <w:tabs>
          <w:tab w:val="clear" w:pos="1440"/>
          <w:tab w:val="clear" w:pos="3420"/>
          <w:tab w:val="clear" w:pos="5580"/>
          <w:tab w:val="clear" w:pos="7740"/>
          <w:tab w:val="left" w:pos="1260"/>
          <w:tab w:val="left" w:pos="3060"/>
          <w:tab w:val="left" w:pos="5040"/>
          <w:tab w:val="left" w:pos="7020"/>
          <w:tab w:val="left" w:pos="9000"/>
        </w:tabs>
        <w:ind w:left="0" w:right="-180"/>
        <w:rPr>
          <w:u w:val="none"/>
        </w:rPr>
      </w:pPr>
      <w:r>
        <w:rPr>
          <w:u w:val="none"/>
        </w:rPr>
        <w:t>Resolution:</w:t>
      </w:r>
      <w:r w:rsidR="004E695B">
        <w:rPr>
          <w:u w:val="none"/>
        </w:rPr>
        <w:t xml:space="preserve"> </w:t>
      </w:r>
    </w:p>
    <w:p w14:paraId="01234CD2" w14:textId="1761F475" w:rsidR="001A3639" w:rsidRDefault="001A3639" w:rsidP="001A3639">
      <w:pPr>
        <w:spacing w:after="240"/>
      </w:pPr>
      <w:r>
        <w:t xml:space="preserve">WHEREAS the </w:t>
      </w:r>
      <w:r w:rsidR="0F2EF524">
        <w:t xml:space="preserve">Office of the </w:t>
      </w:r>
      <w:r>
        <w:t>Chancellor of the California State University (CSU) system has affirmed at multiple opportunities in preceding decades a commitment to shared governance at the system level</w:t>
      </w:r>
      <w:r w:rsidR="00BB0210">
        <w:t xml:space="preserve"> </w:t>
      </w:r>
      <w:r w:rsidR="00BB0210">
        <w:rPr>
          <w:rStyle w:val="FootnoteReference"/>
        </w:rPr>
        <w:footnoteReference w:id="2"/>
      </w:r>
      <w:r w:rsidR="00D4338A">
        <w:t xml:space="preserve"> </w:t>
      </w:r>
      <w:r w:rsidR="00D4338A">
        <w:rPr>
          <w:rStyle w:val="FootnoteReference"/>
        </w:rPr>
        <w:footnoteReference w:id="3"/>
      </w:r>
      <w:r w:rsidR="00BB0210">
        <w:t xml:space="preserve"> </w:t>
      </w:r>
      <w:r w:rsidR="00E823FA">
        <w:rPr>
          <w:rStyle w:val="FootnoteReference"/>
        </w:rPr>
        <w:footnoteReference w:id="4"/>
      </w:r>
      <w:r w:rsidR="00E823FA">
        <w:t>.</w:t>
      </w:r>
    </w:p>
    <w:p w14:paraId="4FB1786C" w14:textId="5C064AFA" w:rsidR="001A3639" w:rsidRDefault="001A3639" w:rsidP="001A3639">
      <w:pPr>
        <w:spacing w:after="240"/>
      </w:pPr>
      <w:r>
        <w:t>WHEREAS the purpose of shared governance in higher education and specifically in the CSU is to provide varied stakeholders with opportunities to contribute their diverse perspectives and expertise during decision-making and share responsibility for effective operations, in a manner that is demonstrably fair, open, just, and equitable.</w:t>
      </w:r>
    </w:p>
    <w:p w14:paraId="30030F78" w14:textId="60272A9F" w:rsidR="001535FF" w:rsidRDefault="001A3639" w:rsidP="001A3639">
      <w:pPr>
        <w:spacing w:after="240"/>
      </w:pPr>
      <w:r>
        <w:t>WHEREAS faculty and students across the 23 campuses of the CSU system have representation and established shared governance structures</w:t>
      </w:r>
      <w:r w:rsidR="2975979F">
        <w:t xml:space="preserve">, separate from collective bargaining, </w:t>
      </w:r>
      <w:r>
        <w:t>at both the individual campus level and the system level in the form of the Academic Senate of the California State University (ASCSU) and the California State Student Association (CSSA).</w:t>
      </w:r>
    </w:p>
    <w:p w14:paraId="122FF4E7" w14:textId="002CB1CB" w:rsidR="00D21DF4" w:rsidRDefault="00D21DF4" w:rsidP="00D21DF4">
      <w:pPr>
        <w:spacing w:after="240"/>
      </w:pPr>
      <w:r>
        <w:t>WHEREAS staff make up a third of all employees in the CSU but lack representation in established shared governance structures</w:t>
      </w:r>
      <w:r w:rsidR="7E8998B7">
        <w:t>, separate from collective bargaining,</w:t>
      </w:r>
      <w:r>
        <w:t xml:space="preserve"> </w:t>
      </w:r>
      <w:r w:rsidR="00B11A75">
        <w:t xml:space="preserve">such as a Staff Council </w:t>
      </w:r>
      <w:r>
        <w:t>both at the campus level at seven campuses and collectively at the system level.</w:t>
      </w:r>
    </w:p>
    <w:p w14:paraId="4FD4D31B" w14:textId="77777777" w:rsidR="00E823FA" w:rsidRDefault="00764322" w:rsidP="4D8A850F">
      <w:pPr>
        <w:spacing w:after="240"/>
      </w:pPr>
      <w:r>
        <w:t>WHEREAS</w:t>
      </w:r>
      <w:r w:rsidR="002A1CD5">
        <w:t xml:space="preserve"> </w:t>
      </w:r>
      <w:r w:rsidR="00240A4E">
        <w:t>collective bargaining and consultation with staff unions only</w:t>
      </w:r>
      <w:r w:rsidR="003D56F4">
        <w:t xml:space="preserve"> covers a portion of topics which impact staff</w:t>
      </w:r>
      <w:r w:rsidR="00C06F8E">
        <w:t>, directly or indirectly, leaving a significant gap</w:t>
      </w:r>
      <w:r w:rsidR="00E20FC1">
        <w:t xml:space="preserve"> wherein</w:t>
      </w:r>
      <w:r w:rsidR="00C06F8E">
        <w:t xml:space="preserve"> staff </w:t>
      </w:r>
      <w:r w:rsidR="00E20FC1">
        <w:t>cannot participate meaningfully in system level decision making</w:t>
      </w:r>
      <w:r w:rsidR="00C06F8E">
        <w:t>.</w:t>
      </w:r>
    </w:p>
    <w:p w14:paraId="1F7DE16B" w14:textId="653F7E15" w:rsidR="7F8823C5" w:rsidRDefault="7F8823C5" w:rsidP="4D8A850F">
      <w:pPr>
        <w:spacing w:after="240"/>
      </w:pPr>
      <w:r>
        <w:lastRenderedPageBreak/>
        <w:t xml:space="preserve">WHEREAS staff play a direct and vital role in the transformational experience of a CSU education and possess expertise unique to their roles that current shared governance structures lack access </w:t>
      </w:r>
      <w:r w:rsidR="1F7ADFF6">
        <w:t>to, and CSU students would benefit from the inclusion of staff expertise in system level decision making</w:t>
      </w:r>
      <w:r>
        <w:t>.</w:t>
      </w:r>
    </w:p>
    <w:p w14:paraId="5B7A34D3" w14:textId="3C04B1D7" w:rsidR="002F3299" w:rsidRDefault="004348B9" w:rsidP="001A3639">
      <w:pPr>
        <w:spacing w:after="240"/>
      </w:pPr>
      <w:r>
        <w:t xml:space="preserve">WHEREAS </w:t>
      </w:r>
      <w:r w:rsidR="00457BC7">
        <w:t>a truly equitable and shared model of leadership, decision</w:t>
      </w:r>
      <w:r w:rsidR="0039725B">
        <w:t xml:space="preserve"> </w:t>
      </w:r>
      <w:r w:rsidR="00457BC7">
        <w:t>making, and</w:t>
      </w:r>
      <w:r w:rsidR="00D21FFF">
        <w:t xml:space="preserve"> responsibility in the CSU would include staff representation.</w:t>
      </w:r>
    </w:p>
    <w:p w14:paraId="51F64A20" w14:textId="5E34D377" w:rsidR="002F3299" w:rsidRDefault="382BDB53" w:rsidP="001A3639">
      <w:pPr>
        <w:spacing w:after="240"/>
      </w:pPr>
      <w:r>
        <w:t>WHEREAS California State University Channel Islands has benefitted greatly from the Channel Islands</w:t>
      </w:r>
      <w:r w:rsidR="58F44F2C">
        <w:t xml:space="preserve"> (CI)</w:t>
      </w:r>
      <w:r>
        <w:t xml:space="preserve"> Staff Council and staff participation in campus shared governance.</w:t>
      </w:r>
    </w:p>
    <w:p w14:paraId="00C4DD58" w14:textId="09BB7D61" w:rsidR="00835CEC" w:rsidRDefault="00835CEC" w:rsidP="001A3639">
      <w:pPr>
        <w:spacing w:after="240"/>
      </w:pPr>
      <w:r>
        <w:t>BE IT THEREFORE RESOLVED that the Academic Senate of California State University Channel Islan</w:t>
      </w:r>
      <w:r w:rsidR="00771AB5">
        <w:t>ds</w:t>
      </w:r>
      <w:r w:rsidR="00365535">
        <w:t xml:space="preserve"> will define shared governance as inclusive of staff and staff perspectives</w:t>
      </w:r>
      <w:r w:rsidR="00602B98">
        <w:t>,</w:t>
      </w:r>
      <w:r w:rsidR="00365535">
        <w:t xml:space="preserve"> expertise, and</w:t>
      </w:r>
      <w:r w:rsidR="00A565BA">
        <w:t xml:space="preserve"> </w:t>
      </w:r>
      <w:r w:rsidR="008628A8">
        <w:t>skills</w:t>
      </w:r>
      <w:r w:rsidR="00A565BA">
        <w:t>, acknowledging the</w:t>
      </w:r>
      <w:r w:rsidR="00C501C4">
        <w:t>ir</w:t>
      </w:r>
      <w:r w:rsidR="00A565BA">
        <w:t xml:space="preserve"> invaluable </w:t>
      </w:r>
      <w:r w:rsidR="00C501C4">
        <w:t>contributions to the university</w:t>
      </w:r>
      <w:r w:rsidR="00A565BA">
        <w:t>.</w:t>
      </w:r>
    </w:p>
    <w:p w14:paraId="78C6C6B2" w14:textId="305E9432" w:rsidR="00D21FFF" w:rsidRPr="005147AF" w:rsidRDefault="00D21FFF" w:rsidP="001A3639">
      <w:pPr>
        <w:spacing w:after="240"/>
      </w:pPr>
      <w:r>
        <w:t xml:space="preserve">BE IT THEREFORE RESOLVED that </w:t>
      </w:r>
      <w:r w:rsidR="009B65F0">
        <w:t xml:space="preserve">Academic Senate </w:t>
      </w:r>
      <w:r w:rsidR="0071745F">
        <w:t xml:space="preserve">expresses </w:t>
      </w:r>
      <w:r w:rsidR="00B6420D">
        <w:t>its</w:t>
      </w:r>
      <w:r w:rsidR="0071745F">
        <w:t xml:space="preserve"> enthusiastic support for the</w:t>
      </w:r>
      <w:r w:rsidR="00C76614">
        <w:t xml:space="preserve"> creation and founding of a systemwide Staff Council within the CSU</w:t>
      </w:r>
      <w:r w:rsidR="00B6420D">
        <w:t xml:space="preserve"> to provide</w:t>
      </w:r>
      <w:r w:rsidR="000F0587">
        <w:t xml:space="preserve"> equity, reciprocity, and the opportunity to </w:t>
      </w:r>
      <w:r w:rsidR="005B1175">
        <w:t xml:space="preserve">meaningfully </w:t>
      </w:r>
      <w:r w:rsidR="000F0587">
        <w:t>contribute to</w:t>
      </w:r>
      <w:r w:rsidR="00D017A3">
        <w:t xml:space="preserve"> systemwide</w:t>
      </w:r>
      <w:r w:rsidR="000F0587">
        <w:t xml:space="preserve"> shared governance for staff.</w:t>
      </w:r>
    </w:p>
    <w:p w14:paraId="3DAF49D1" w14:textId="79F29365" w:rsidR="00117966" w:rsidRPr="00BB0210" w:rsidRDefault="624E21B7" w:rsidP="4D8A850F">
      <w:pPr>
        <w:spacing w:after="240"/>
      </w:pPr>
      <w:r>
        <w:t>BE IT THEREFORE RESOLVED that Academic Senate encourage</w:t>
      </w:r>
      <w:r w:rsidR="1E8BD7FA">
        <w:t>s</w:t>
      </w:r>
      <w:r>
        <w:t xml:space="preserve"> </w:t>
      </w:r>
      <w:r w:rsidR="0DEBBE9C">
        <w:t xml:space="preserve">its </w:t>
      </w:r>
      <w:r>
        <w:t>representatives</w:t>
      </w:r>
      <w:r w:rsidR="54550AAF">
        <w:t xml:space="preserve"> on the ASCSU to support any future </w:t>
      </w:r>
      <w:r w:rsidR="3ACBE322">
        <w:t xml:space="preserve">ASCSU </w:t>
      </w:r>
      <w:r w:rsidR="54550AAF">
        <w:t>resolution calling for the creation and founding of a systemwide Staff Council within the CSU.</w:t>
      </w:r>
    </w:p>
    <w:sectPr w:rsidR="00117966" w:rsidRPr="00BB0210">
      <w:head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E532B" w14:textId="77777777" w:rsidR="00AA417B" w:rsidRDefault="00AA417B">
      <w:r>
        <w:separator/>
      </w:r>
    </w:p>
  </w:endnote>
  <w:endnote w:type="continuationSeparator" w:id="0">
    <w:p w14:paraId="74327CC1" w14:textId="77777777" w:rsidR="00AA417B" w:rsidRDefault="00AA417B">
      <w:r>
        <w:continuationSeparator/>
      </w:r>
    </w:p>
  </w:endnote>
  <w:endnote w:type="continuationNotice" w:id="1">
    <w:p w14:paraId="37518FC3" w14:textId="77777777" w:rsidR="00AA417B" w:rsidRDefault="00AA4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5E45D" w14:textId="77777777" w:rsidR="00AA417B" w:rsidRDefault="00AA417B">
      <w:r>
        <w:separator/>
      </w:r>
    </w:p>
  </w:footnote>
  <w:footnote w:type="continuationSeparator" w:id="0">
    <w:p w14:paraId="662160B1" w14:textId="77777777" w:rsidR="00AA417B" w:rsidRDefault="00AA417B">
      <w:r>
        <w:continuationSeparator/>
      </w:r>
    </w:p>
  </w:footnote>
  <w:footnote w:type="continuationNotice" w:id="1">
    <w:p w14:paraId="49B69413" w14:textId="77777777" w:rsidR="00AA417B" w:rsidRDefault="00AA417B"/>
  </w:footnote>
  <w:footnote w:id="2">
    <w:p w14:paraId="22B27D57" w14:textId="1182F5BE" w:rsidR="00BB0210" w:rsidRPr="00D4338A" w:rsidRDefault="00BB0210" w:rsidP="00E823FA">
      <w:pPr>
        <w:rPr>
          <w:sz w:val="20"/>
          <w:szCs w:val="20"/>
        </w:rPr>
      </w:pPr>
      <w:r w:rsidRPr="00D4338A">
        <w:rPr>
          <w:rStyle w:val="FootnoteReference"/>
          <w:sz w:val="20"/>
          <w:szCs w:val="20"/>
        </w:rPr>
        <w:footnoteRef/>
      </w:r>
      <w:r w:rsidRPr="00D4338A">
        <w:rPr>
          <w:sz w:val="20"/>
          <w:szCs w:val="20"/>
        </w:rPr>
        <w:t xml:space="preserve"> </w:t>
      </w:r>
      <w:hyperlink r:id="rId1" w:anchor=":~:text=The%20collegium%20must%20be%20the,the%20legitimacy%20of%20administrative%20authority." w:history="1">
        <w:r w:rsidRPr="00D4338A">
          <w:rPr>
            <w:rStyle w:val="Hyperlink"/>
            <w:sz w:val="20"/>
            <w:szCs w:val="20"/>
          </w:rPr>
          <w:t>Collegiality in the California State University System (1985)</w:t>
        </w:r>
      </w:hyperlink>
    </w:p>
  </w:footnote>
  <w:footnote w:id="3">
    <w:p w14:paraId="09B79757" w14:textId="10AF7671" w:rsidR="00D4338A" w:rsidRDefault="00D4338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D4338A">
          <w:rPr>
            <w:rStyle w:val="Hyperlink"/>
          </w:rPr>
          <w:t>Shared Governance Reconsidered: Improving Decision-Making in the California State University</w:t>
        </w:r>
      </w:hyperlink>
    </w:p>
  </w:footnote>
  <w:footnote w:id="4">
    <w:p w14:paraId="6035E5C2" w14:textId="3F05CE1C" w:rsidR="00E823FA" w:rsidRDefault="00E823F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E823FA">
          <w:rPr>
            <w:rStyle w:val="Hyperlink"/>
          </w:rPr>
          <w:t>Tenets of System Level Governance in the California State University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BB610" w14:textId="0CE08994" w:rsidR="004E695B" w:rsidRDefault="00B11A75" w:rsidP="00F133BB">
    <w:pPr>
      <w:pStyle w:val="Header"/>
      <w:tabs>
        <w:tab w:val="clear" w:pos="4320"/>
        <w:tab w:val="clear" w:pos="8640"/>
        <w:tab w:val="right" w:pos="9900"/>
      </w:tabs>
      <w:ind w:left="180" w:right="180"/>
      <w:rPr>
        <w:color w:val="000000"/>
      </w:rPr>
    </w:pPr>
    <w:r>
      <w:rPr>
        <w:noProof/>
        <w:color w:val="000000"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69985A" wp14:editId="1BACB7F9">
              <wp:simplePos x="0" y="0"/>
              <wp:positionH relativeFrom="column">
                <wp:posOffset>0</wp:posOffset>
              </wp:positionH>
              <wp:positionV relativeFrom="paragraph">
                <wp:posOffset>1222375</wp:posOffset>
              </wp:positionV>
              <wp:extent cx="6400800" cy="349250"/>
              <wp:effectExtent l="9525" t="12700" r="9525" b="9525"/>
              <wp:wrapNone/>
              <wp:docPr id="443785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34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91E1B4" w14:textId="0001F2A0" w:rsidR="004E695B" w:rsidRDefault="001535FF">
                          <w:pPr>
                            <w:pStyle w:val="Heading5"/>
                            <w:ind w:left="0"/>
                            <w:jc w:val="center"/>
                            <w:rPr>
                              <w:color w:val="000000"/>
                              <w:sz w:val="28"/>
                            </w:rPr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Resolution in Support of the Establishment of a CSU Systemwide Staff Council</w:t>
                          </w:r>
                        </w:p>
                        <w:p w14:paraId="018C7615" w14:textId="77777777" w:rsidR="004E695B" w:rsidRDefault="004E695B">
                          <w:pPr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7C69985A">
              <v:stroke joinstyle="miter"/>
              <v:path gradientshapeok="t" o:connecttype="rect"/>
            </v:shapetype>
            <v:shape id="Text Box 1" style="position:absolute;left:0;text-align:left;margin-left:0;margin-top:96.25pt;width:7in;height:2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">
              <v:textbox>
                <w:txbxContent>
                  <w:p w:rsidR="004E695B" w:rsidRDefault="001535FF" w14:paraId="1291E1B4" w14:textId="0001F2A0">
                    <w:pPr>
                      <w:pStyle w:val="Heading5"/>
                      <w:ind w:left="0"/>
                      <w:jc w:val="center"/>
                      <w:rPr>
                        <w:color w:val="000000"/>
                        <w:sz w:val="28"/>
                      </w:rPr>
                    </w:pPr>
                    <w:r>
                      <w:rPr>
                        <w:color w:val="000000"/>
                        <w:sz w:val="28"/>
                      </w:rPr>
                      <w:t>Resolution in Support of the Establishment of a CSU Systemwide Staff Council</w:t>
                    </w:r>
                  </w:p>
                  <w:p w:rsidR="004E695B" w:rsidRDefault="004E695B" w14:paraId="018C7615" w14:textId="77777777">
                    <w:pPr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1A3639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CE90C7A" wp14:editId="0773A743">
              <wp:simplePos x="0" y="0"/>
              <wp:positionH relativeFrom="column">
                <wp:posOffset>1257300</wp:posOffset>
              </wp:positionH>
              <wp:positionV relativeFrom="paragraph">
                <wp:posOffset>228600</wp:posOffset>
              </wp:positionV>
              <wp:extent cx="5257800" cy="685800"/>
              <wp:effectExtent l="0" t="0" r="0" b="0"/>
              <wp:wrapNone/>
              <wp:docPr id="11061184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3FE5C" w14:textId="77777777" w:rsidR="004E695B" w:rsidRPr="00087A1E" w:rsidRDefault="004E695B" w:rsidP="00AC4069">
                          <w:pPr>
                            <w:rPr>
                              <w:b/>
                              <w:sz w:val="30"/>
                              <w:szCs w:val="3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PlaceName">
                              <w:r>
                                <w:rPr>
                                  <w:b/>
                                  <w:sz w:val="30"/>
                                  <w:szCs w:val="30"/>
                                </w:rPr>
                                <w:t>C</w:t>
                              </w:r>
                              <w:r w:rsidRPr="00087A1E">
                                <w:rPr>
                                  <w:b/>
                                  <w:sz w:val="30"/>
                                  <w:szCs w:val="30"/>
                                </w:rPr>
                                <w:t>ALIFORNIA</w:t>
                              </w:r>
                            </w:smartTag>
                            <w:r w:rsidRPr="00087A1E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 w:rsidRPr="00087A1E">
                                <w:rPr>
                                  <w:b/>
                                  <w:sz w:val="30"/>
                                  <w:szCs w:val="30"/>
                                </w:rPr>
                                <w:t>STATE</w:t>
                              </w:r>
                            </w:smartTag>
                            <w:r w:rsidRPr="00087A1E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 w:rsidRPr="00087A1E">
                                <w:rPr>
                                  <w:b/>
                                  <w:sz w:val="30"/>
                                  <w:szCs w:val="30"/>
                                </w:rPr>
                                <w:t>UNIVERSITY</w:t>
                              </w:r>
                            </w:smartTag>
                            <w:r w:rsidRPr="00087A1E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 w:rsidRPr="00087A1E">
                                <w:rPr>
                                  <w:b/>
                                  <w:sz w:val="30"/>
                                  <w:szCs w:val="30"/>
                                </w:rPr>
                                <w:t>CHANNEL</w:t>
                              </w:r>
                            </w:smartTag>
                            <w:r w:rsidRPr="00087A1E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 w:rsidRPr="00087A1E">
                                <w:rPr>
                                  <w:b/>
                                  <w:sz w:val="30"/>
                                  <w:szCs w:val="30"/>
                                </w:rPr>
                                <w:t>ISLANDS</w:t>
                              </w:r>
                            </w:smartTag>
                          </w:smartTag>
                        </w:p>
                        <w:p w14:paraId="5431D97C" w14:textId="77777777" w:rsidR="004E695B" w:rsidRPr="00087A1E" w:rsidRDefault="004E695B" w:rsidP="00AC4069">
                          <w:pPr>
                            <w:jc w:val="center"/>
                            <w:rPr>
                              <w:sz w:val="46"/>
                              <w:szCs w:val="46"/>
                            </w:rPr>
                          </w:pPr>
                          <w:r w:rsidRPr="00087A1E">
                            <w:rPr>
                              <w:sz w:val="46"/>
                              <w:szCs w:val="46"/>
                            </w:rPr>
                            <w:t xml:space="preserve">ACADEMIC SENATE </w:t>
                          </w:r>
                          <w:r>
                            <w:rPr>
                              <w:sz w:val="46"/>
                              <w:szCs w:val="46"/>
                            </w:rPr>
                            <w:t>RESOLUTION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 id="Text Box 2" style="position:absolute;left:0;text-align:left;margin-left:99pt;margin-top:18pt;width:414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" w14:anchorId="4CE90C7A">
              <v:textbox>
                <w:txbxContent>
                  <w:p w:rsidRPr="00087A1E" w:rsidR="004E695B" w:rsidP="00AC4069" w:rsidRDefault="004E695B" w14:paraId="40B3FE5C" w14:textId="77777777">
                    <w:pPr>
                      <w:rPr>
                        <w:b/>
                        <w:sz w:val="30"/>
                        <w:szCs w:val="30"/>
                      </w:rPr>
                    </w:pPr>
                    <w:smartTag w:uri="urn:schemas-microsoft-com:office:smarttags" w:element="place">
                      <w:smartTag w:uri="urn:schemas-microsoft-com:office:smarttags" w:element="PlaceName">
                        <w:r>
                          <w:rPr>
                            <w:b/>
                            <w:sz w:val="30"/>
                            <w:szCs w:val="30"/>
                          </w:rPr>
                          <w:t>C</w:t>
                        </w:r>
                        <w:r w:rsidRPr="00087A1E">
                          <w:rPr>
                            <w:b/>
                            <w:sz w:val="30"/>
                            <w:szCs w:val="30"/>
                          </w:rPr>
                          <w:t>ALIFORNIA</w:t>
                        </w:r>
                      </w:smartTag>
                      <w:r w:rsidRPr="00087A1E">
                        <w:rPr>
                          <w:b/>
                          <w:sz w:val="30"/>
                          <w:szCs w:val="30"/>
                        </w:rPr>
                        <w:t xml:space="preserve"> </w:t>
                      </w:r>
                      <w:smartTag w:uri="urn:schemas-microsoft-com:office:smarttags" w:element="PlaceType">
                        <w:r w:rsidRPr="00087A1E">
                          <w:rPr>
                            <w:b/>
                            <w:sz w:val="30"/>
                            <w:szCs w:val="30"/>
                          </w:rPr>
                          <w:t>STATE</w:t>
                        </w:r>
                      </w:smartTag>
                      <w:r w:rsidRPr="00087A1E">
                        <w:rPr>
                          <w:b/>
                          <w:sz w:val="30"/>
                          <w:szCs w:val="30"/>
                        </w:rPr>
                        <w:t xml:space="preserve"> </w:t>
                      </w:r>
                      <w:smartTag w:uri="urn:schemas-microsoft-com:office:smarttags" w:element="PlaceType">
                        <w:r w:rsidRPr="00087A1E">
                          <w:rPr>
                            <w:b/>
                            <w:sz w:val="30"/>
                            <w:szCs w:val="30"/>
                          </w:rPr>
                          <w:t>UNIVERSITY</w:t>
                        </w:r>
                      </w:smartTag>
                      <w:r w:rsidRPr="00087A1E">
                        <w:rPr>
                          <w:b/>
                          <w:sz w:val="30"/>
                          <w:szCs w:val="30"/>
                        </w:rPr>
                        <w:t xml:space="preserve"> </w:t>
                      </w:r>
                      <w:smartTag w:uri="urn:schemas-microsoft-com:office:smarttags" w:element="PlaceName">
                        <w:r w:rsidRPr="00087A1E">
                          <w:rPr>
                            <w:b/>
                            <w:sz w:val="30"/>
                            <w:szCs w:val="30"/>
                          </w:rPr>
                          <w:t>CHANNEL</w:t>
                        </w:r>
                      </w:smartTag>
                      <w:r w:rsidRPr="00087A1E">
                        <w:rPr>
                          <w:b/>
                          <w:sz w:val="30"/>
                          <w:szCs w:val="30"/>
                        </w:rPr>
                        <w:t xml:space="preserve"> </w:t>
                      </w:r>
                      <w:smartTag w:uri="urn:schemas-microsoft-com:office:smarttags" w:element="PlaceType">
                        <w:r w:rsidRPr="00087A1E">
                          <w:rPr>
                            <w:b/>
                            <w:sz w:val="30"/>
                            <w:szCs w:val="30"/>
                          </w:rPr>
                          <w:t>ISLANDS</w:t>
                        </w:r>
                      </w:smartTag>
                    </w:smartTag>
                  </w:p>
                  <w:p w:rsidRPr="00087A1E" w:rsidR="004E695B" w:rsidP="00AC4069" w:rsidRDefault="004E695B" w14:paraId="5431D97C" w14:textId="77777777">
                    <w:pPr>
                      <w:jc w:val="center"/>
                      <w:rPr>
                        <w:sz w:val="46"/>
                        <w:szCs w:val="46"/>
                      </w:rPr>
                    </w:pPr>
                    <w:r w:rsidRPr="00087A1E">
                      <w:rPr>
                        <w:sz w:val="46"/>
                        <w:szCs w:val="46"/>
                      </w:rPr>
                      <w:t xml:space="preserve">ACADEMIC SENATE </w:t>
                    </w:r>
                    <w:r>
                      <w:rPr>
                        <w:sz w:val="46"/>
                        <w:szCs w:val="46"/>
                      </w:rPr>
                      <w:t>RESOLUTION</w:t>
                    </w:r>
                  </w:p>
                </w:txbxContent>
              </v:textbox>
            </v:shape>
          </w:pict>
        </mc:Fallback>
      </mc:AlternateContent>
    </w:r>
    <w:r w:rsidR="001A3639" w:rsidRPr="00087A1E">
      <w:rPr>
        <w:noProof/>
        <w:color w:val="000000"/>
      </w:rPr>
      <w:drawing>
        <wp:inline distT="0" distB="0" distL="0" distR="0" wp14:anchorId="23909324" wp14:editId="578C70F2">
          <wp:extent cx="1371600" cy="1219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E695B">
      <w:rPr>
        <w:color w:val="000000"/>
      </w:rPr>
      <w:tab/>
    </w:r>
  </w:p>
  <w:p w14:paraId="471B0532" w14:textId="0EB359F6" w:rsidR="00B11A75" w:rsidRDefault="00B11A75">
    <w:pPr>
      <w:pStyle w:val="Header"/>
      <w:tabs>
        <w:tab w:val="left" w:pos="6660"/>
      </w:tabs>
      <w:ind w:left="2520"/>
      <w:rPr>
        <w:color w:val="000000"/>
      </w:rPr>
    </w:pPr>
  </w:p>
  <w:p w14:paraId="41C44BAB" w14:textId="23303EA8" w:rsidR="004E695B" w:rsidRDefault="004E695B">
    <w:pPr>
      <w:pStyle w:val="Header"/>
      <w:tabs>
        <w:tab w:val="left" w:pos="6660"/>
      </w:tabs>
      <w:ind w:left="2520"/>
      <w:rPr>
        <w:color w:val="000000"/>
      </w:rPr>
    </w:pPr>
  </w:p>
  <w:p w14:paraId="2297C061" w14:textId="3E6C75B7" w:rsidR="004E695B" w:rsidRDefault="004E695B" w:rsidP="00B11A75">
    <w:pPr>
      <w:pStyle w:val="Header"/>
      <w:tabs>
        <w:tab w:val="left" w:pos="66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304FF"/>
    <w:multiLevelType w:val="hybridMultilevel"/>
    <w:tmpl w:val="013E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E08F4"/>
    <w:multiLevelType w:val="hybridMultilevel"/>
    <w:tmpl w:val="761CACDE"/>
    <w:lvl w:ilvl="0" w:tplc="F1BA31DC">
      <w:start w:val="1"/>
      <w:numFmt w:val="decimal"/>
      <w:lvlText w:val="%1.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2148038">
    <w:abstractNumId w:val="1"/>
  </w:num>
  <w:num w:numId="2" w16cid:durableId="193246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03"/>
    <w:rsid w:val="00021C9C"/>
    <w:rsid w:val="00072311"/>
    <w:rsid w:val="00087A1E"/>
    <w:rsid w:val="000C57E6"/>
    <w:rsid w:val="000D15C9"/>
    <w:rsid w:val="000F0587"/>
    <w:rsid w:val="00111FF9"/>
    <w:rsid w:val="00117966"/>
    <w:rsid w:val="00151D53"/>
    <w:rsid w:val="001535FF"/>
    <w:rsid w:val="00164717"/>
    <w:rsid w:val="001A3639"/>
    <w:rsid w:val="00240A4E"/>
    <w:rsid w:val="0029247D"/>
    <w:rsid w:val="002A1CD5"/>
    <w:rsid w:val="002C222F"/>
    <w:rsid w:val="002E5D59"/>
    <w:rsid w:val="002F3299"/>
    <w:rsid w:val="0031430F"/>
    <w:rsid w:val="003349C3"/>
    <w:rsid w:val="00362EAD"/>
    <w:rsid w:val="00365535"/>
    <w:rsid w:val="0038310B"/>
    <w:rsid w:val="0038484F"/>
    <w:rsid w:val="003908D7"/>
    <w:rsid w:val="0039725B"/>
    <w:rsid w:val="003D1EDB"/>
    <w:rsid w:val="003D56F4"/>
    <w:rsid w:val="004109AC"/>
    <w:rsid w:val="004348B9"/>
    <w:rsid w:val="00457BC7"/>
    <w:rsid w:val="004E695B"/>
    <w:rsid w:val="005147AF"/>
    <w:rsid w:val="00524841"/>
    <w:rsid w:val="00544167"/>
    <w:rsid w:val="00565706"/>
    <w:rsid w:val="005B1175"/>
    <w:rsid w:val="005B60D2"/>
    <w:rsid w:val="00602B98"/>
    <w:rsid w:val="00677E8C"/>
    <w:rsid w:val="00682013"/>
    <w:rsid w:val="0071745F"/>
    <w:rsid w:val="00725473"/>
    <w:rsid w:val="00731101"/>
    <w:rsid w:val="00756C4F"/>
    <w:rsid w:val="00764322"/>
    <w:rsid w:val="00771AB5"/>
    <w:rsid w:val="007A3B4E"/>
    <w:rsid w:val="007B7358"/>
    <w:rsid w:val="007B793C"/>
    <w:rsid w:val="00824803"/>
    <w:rsid w:val="00831BF6"/>
    <w:rsid w:val="00835CEC"/>
    <w:rsid w:val="008628A8"/>
    <w:rsid w:val="00865613"/>
    <w:rsid w:val="00872E9F"/>
    <w:rsid w:val="008C66E5"/>
    <w:rsid w:val="009236E9"/>
    <w:rsid w:val="0092603E"/>
    <w:rsid w:val="009B65F0"/>
    <w:rsid w:val="009C05CF"/>
    <w:rsid w:val="009E5BDA"/>
    <w:rsid w:val="009F65CA"/>
    <w:rsid w:val="00A45266"/>
    <w:rsid w:val="00A565BA"/>
    <w:rsid w:val="00A66F67"/>
    <w:rsid w:val="00A73892"/>
    <w:rsid w:val="00A73B78"/>
    <w:rsid w:val="00A754E1"/>
    <w:rsid w:val="00AA417B"/>
    <w:rsid w:val="00AC4069"/>
    <w:rsid w:val="00AE0038"/>
    <w:rsid w:val="00B11A75"/>
    <w:rsid w:val="00B6420D"/>
    <w:rsid w:val="00BB0210"/>
    <w:rsid w:val="00BD504B"/>
    <w:rsid w:val="00C00838"/>
    <w:rsid w:val="00C06F8E"/>
    <w:rsid w:val="00C3116A"/>
    <w:rsid w:val="00C42334"/>
    <w:rsid w:val="00C46432"/>
    <w:rsid w:val="00C501C4"/>
    <w:rsid w:val="00C76614"/>
    <w:rsid w:val="00C84712"/>
    <w:rsid w:val="00CF3277"/>
    <w:rsid w:val="00D017A3"/>
    <w:rsid w:val="00D21DF4"/>
    <w:rsid w:val="00D21FFF"/>
    <w:rsid w:val="00D4338A"/>
    <w:rsid w:val="00D74D27"/>
    <w:rsid w:val="00E20FC1"/>
    <w:rsid w:val="00E823FA"/>
    <w:rsid w:val="00F133BB"/>
    <w:rsid w:val="00F350B8"/>
    <w:rsid w:val="00F65159"/>
    <w:rsid w:val="00F74E60"/>
    <w:rsid w:val="00F8283C"/>
    <w:rsid w:val="00F86E0B"/>
    <w:rsid w:val="00FA62C6"/>
    <w:rsid w:val="00FC6198"/>
    <w:rsid w:val="00FE5197"/>
    <w:rsid w:val="0886E116"/>
    <w:rsid w:val="0DEBBE9C"/>
    <w:rsid w:val="0F2EF524"/>
    <w:rsid w:val="1E8BD7FA"/>
    <w:rsid w:val="1E9E42FF"/>
    <w:rsid w:val="1F7ADFF6"/>
    <w:rsid w:val="26F98278"/>
    <w:rsid w:val="2975979F"/>
    <w:rsid w:val="2C449881"/>
    <w:rsid w:val="35812FB1"/>
    <w:rsid w:val="382BDB53"/>
    <w:rsid w:val="3ACBE322"/>
    <w:rsid w:val="46FE51C7"/>
    <w:rsid w:val="4D8A850F"/>
    <w:rsid w:val="54550AAF"/>
    <w:rsid w:val="58F44F2C"/>
    <w:rsid w:val="5A125BD7"/>
    <w:rsid w:val="5EA1F197"/>
    <w:rsid w:val="624E21B7"/>
    <w:rsid w:val="641E6949"/>
    <w:rsid w:val="7AE3EAAA"/>
    <w:rsid w:val="7E8998B7"/>
    <w:rsid w:val="7F88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692A67F9"/>
  <w15:chartTrackingRefBased/>
  <w15:docId w15:val="{4667DF1F-4971-4B62-9AA9-3E66680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/>
      <w:iCs/>
    </w:rPr>
  </w:style>
  <w:style w:type="paragraph" w:styleId="Heading5">
    <w:name w:val="heading 5"/>
    <w:basedOn w:val="Normal"/>
    <w:next w:val="Normal"/>
    <w:qFormat/>
    <w:pPr>
      <w:keepNext/>
      <w:ind w:left="-7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1440"/>
        <w:tab w:val="left" w:pos="3420"/>
        <w:tab w:val="left" w:pos="5580"/>
        <w:tab w:val="left" w:pos="7740"/>
      </w:tabs>
      <w:ind w:left="-360"/>
      <w:outlineLvl w:val="5"/>
    </w:pPr>
    <w:rPr>
      <w:b/>
      <w:color w:val="000000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2"/>
    </w:rPr>
  </w:style>
  <w:style w:type="paragraph" w:styleId="DocumentMap">
    <w:name w:val="Document Map"/>
    <w:basedOn w:val="Normal"/>
    <w:semiHidden/>
    <w:rsid w:val="00BD504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86E0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B7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E5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D5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0210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B02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B0210"/>
  </w:style>
  <w:style w:type="character" w:styleId="FootnoteReference">
    <w:name w:val="footnote reference"/>
    <w:basedOn w:val="DefaultParagraphFont"/>
    <w:rsid w:val="00BB0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susb.edu/sites/default/files/tenets_of_system_level_shared_governance_in_the_california_state_university.pdf" TargetMode="External"/><Relationship Id="rId2" Type="http://schemas.openxmlformats.org/officeDocument/2006/relationships/hyperlink" Target="https://www.calstate.edu/csu-system/faculty-staff/academic-senate/Documents/reports/SharedGovReport.pdf" TargetMode="External"/><Relationship Id="rId1" Type="http://schemas.openxmlformats.org/officeDocument/2006/relationships/hyperlink" Target="https://senate.sonoma.edu/governance/resources/collegiality-california-state-university-syste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lissa.remotti\Local%20Settings\Temporary%20Internet%20Files\OLKD8\APM_Signat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a9f5f-eaa5-4ab4-8629-6c524e0fc5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7F1DAA46EE714AA649F216BD1DFD75" ma:contentTypeVersion="11" ma:contentTypeDescription="Create a new document." ma:contentTypeScope="" ma:versionID="c59dad62e73caa20dcc0946f6b588cbf">
  <xsd:schema xmlns:xsd="http://www.w3.org/2001/XMLSchema" xmlns:xs="http://www.w3.org/2001/XMLSchema" xmlns:p="http://schemas.microsoft.com/office/2006/metadata/properties" xmlns:ns2="415a9f5f-eaa5-4ab4-8629-6c524e0fc547" targetNamespace="http://schemas.microsoft.com/office/2006/metadata/properties" ma:root="true" ma:fieldsID="32fdc613dc87522c7fb7f85794ba3d4d" ns2:_="">
    <xsd:import namespace="415a9f5f-eaa5-4ab4-8629-6c524e0fc5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a9f5f-eaa5-4ab4-8629-6c524e0fc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a0fd24c-52b5-435f-82bf-f0c05769f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C42F-ABAA-4927-843E-FB8A6BC95436}">
  <ds:schemaRefs>
    <ds:schemaRef ds:uri="http://schemas.microsoft.com/office/2006/metadata/properties"/>
    <ds:schemaRef ds:uri="http://schemas.microsoft.com/office/infopath/2007/PartnerControls"/>
    <ds:schemaRef ds:uri="415a9f5f-eaa5-4ab4-8629-6c524e0fc547"/>
  </ds:schemaRefs>
</ds:datastoreItem>
</file>

<file path=customXml/itemProps2.xml><?xml version="1.0" encoding="utf-8"?>
<ds:datastoreItem xmlns:ds="http://schemas.openxmlformats.org/officeDocument/2006/customXml" ds:itemID="{BF547B8C-78B8-4C80-83FE-961165DA504E}"/>
</file>

<file path=customXml/itemProps3.xml><?xml version="1.0" encoding="utf-8"?>
<ds:datastoreItem xmlns:ds="http://schemas.openxmlformats.org/officeDocument/2006/customXml" ds:itemID="{3A3A46DE-41D7-42D6-AA58-CB356D07F1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195B8B-9582-40A6-A2A3-3457CFD6F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APM_Signature</Template>
  <TotalTime>6</TotalTime>
  <Pages>2</Pages>
  <Words>452</Words>
  <Characters>2662</Characters>
  <Application>Microsoft Office Word</Application>
  <DocSecurity>0</DocSecurity>
  <Lines>22</Lines>
  <Paragraphs>6</Paragraphs>
  <ScaleCrop>false</ScaleCrop>
  <Company>Cal State University Channel Islands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melissa.remotti</dc:creator>
  <cp:keywords/>
  <dc:description/>
  <cp:lastModifiedBy>Slocum, Rebecca</cp:lastModifiedBy>
  <cp:revision>56</cp:revision>
  <cp:lastPrinted>2006-02-15T22:29:00Z</cp:lastPrinted>
  <dcterms:created xsi:type="dcterms:W3CDTF">2024-09-23T23:26:00Z</dcterms:created>
  <dcterms:modified xsi:type="dcterms:W3CDTF">2024-11-26T19:51:00Z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0x010100307F1DAA46EE714AA649F216BD1DFD75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433500</vt:r8>
  </property>
  <property fmtid="{D5CDD505-2E9C-101B-9397-08002B2CF9AE}" pid="8" name="_SourceUrl">
    <vt:lpwstr/>
  </property>
  <property fmtid="{D5CDD505-2E9C-101B-9397-08002B2CF9AE}" pid="9" name="_SharedFileIndex">
    <vt:lpwstr/>
  </property>
</Properties>
</file>